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AD8" w:rsidRDefault="00B15AD8" w:rsidP="00620C20">
      <w:pPr>
        <w:jc w:val="center"/>
      </w:pPr>
      <w:r>
        <w:t>SANCOINS-NEUILLY EN DUN</w:t>
      </w:r>
    </w:p>
    <w:p w:rsidR="00B15AD8" w:rsidRDefault="00B15AD8" w:rsidP="00620C20">
      <w:pPr>
        <w:jc w:val="center"/>
      </w:pPr>
    </w:p>
    <w:p w:rsidR="00B15AD8" w:rsidRPr="00DB4CEE" w:rsidRDefault="00B15AD8" w:rsidP="00620C20">
      <w:pPr>
        <w:jc w:val="center"/>
        <w:rPr>
          <w:sz w:val="28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6" type="#_x0000_t75" style="position:absolute;left:0;text-align:left;margin-left:2.6pt;margin-top:5pt;width:246.5pt;height:186.65pt;z-index:251655680;visibility:visible">
            <v:imagedata r:id="rId4" o:title=""/>
            <w10:wrap type="square"/>
          </v:shape>
        </w:pict>
      </w:r>
      <w:r w:rsidRPr="00DB4CEE">
        <w:rPr>
          <w:sz w:val="28"/>
        </w:rPr>
        <w:t xml:space="preserve">Beaucoup de monde nous rejoint pour cette belle randonnée : ados à vélo, familles grands-parents petits enfants et autres amis.  </w:t>
      </w:r>
    </w:p>
    <w:p w:rsidR="00B15AD8" w:rsidRDefault="00B15AD8" w:rsidP="00620C20">
      <w:pPr>
        <w:jc w:val="center"/>
      </w:pPr>
    </w:p>
    <w:p w:rsidR="00B15AD8" w:rsidRDefault="00B15AD8" w:rsidP="00620C20">
      <w:pPr>
        <w:jc w:val="center"/>
      </w:pPr>
      <w:r>
        <w:rPr>
          <w:noProof/>
          <w:lang w:eastAsia="fr-FR"/>
        </w:rPr>
        <w:pict>
          <v:shape id="Image 2" o:spid="_x0000_s1027" type="#_x0000_t75" style="position:absolute;left:0;text-align:left;margin-left:-6.1pt;margin-top:6.05pt;width:283.5pt;height:171pt;z-index:251656704;visibility:visible">
            <v:imagedata r:id="rId5" o:title="" cropbottom="13107f"/>
          </v:shape>
        </w:pict>
      </w:r>
    </w:p>
    <w:p w:rsidR="00B15AD8" w:rsidRDefault="00B15AD8" w:rsidP="00620C20">
      <w:pPr>
        <w:jc w:val="center"/>
      </w:pPr>
    </w:p>
    <w:p w:rsidR="00B15AD8" w:rsidRDefault="00B15AD8" w:rsidP="00620C20">
      <w:pPr>
        <w:jc w:val="center"/>
      </w:pPr>
    </w:p>
    <w:p w:rsidR="00B15AD8" w:rsidRDefault="00B15AD8" w:rsidP="00620C20">
      <w:pPr>
        <w:jc w:val="center"/>
      </w:pPr>
    </w:p>
    <w:p w:rsidR="00B15AD8" w:rsidRDefault="00B15AD8" w:rsidP="00620C20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6.85pt;margin-top:24.05pt;width:181.4pt;height:140pt;z-index:251658752" stroked="f">
            <v:textbox style="mso-fit-shape-to-text:t">
              <w:txbxContent>
                <w:p w:rsidR="00B15AD8" w:rsidRPr="00DB4CEE" w:rsidRDefault="00B15AD8">
                  <w:pPr>
                    <w:rPr>
                      <w:sz w:val="28"/>
                    </w:rPr>
                  </w:pPr>
                  <w:r w:rsidRPr="00DB4CEE">
                    <w:rPr>
                      <w:sz w:val="28"/>
                    </w:rPr>
                    <w:t>Nous avons ensuite découvert les artistes peintres du</w:t>
                  </w:r>
                  <w:r>
                    <w:rPr>
                      <w:sz w:val="28"/>
                    </w:rPr>
                    <w:t xml:space="preserve"> </w:t>
                  </w:r>
                  <w:r w:rsidRPr="00DB4CEE">
                    <w:rPr>
                      <w:sz w:val="28"/>
                    </w:rPr>
                    <w:t xml:space="preserve"> vi</w:t>
                  </w:r>
                  <w:r>
                    <w:rPr>
                      <w:sz w:val="28"/>
                    </w:rPr>
                    <w:t>llage</w:t>
                  </w:r>
                  <w:r w:rsidRPr="00DB4CEE">
                    <w:rPr>
                      <w:sz w:val="28"/>
                    </w:rPr>
                    <w:t xml:space="preserve"> avec qui nous avons partagé.</w:t>
                  </w:r>
                </w:p>
              </w:txbxContent>
            </v:textbox>
          </v:shape>
        </w:pict>
      </w:r>
    </w:p>
    <w:p w:rsidR="00B15AD8" w:rsidRDefault="00B15AD8" w:rsidP="00620C20">
      <w:pPr>
        <w:jc w:val="center"/>
      </w:pPr>
    </w:p>
    <w:p w:rsidR="00B15AD8" w:rsidRDefault="00B15AD8" w:rsidP="00620C20">
      <w:pPr>
        <w:jc w:val="center"/>
      </w:pPr>
    </w:p>
    <w:p w:rsidR="00B15AD8" w:rsidRDefault="00B15AD8" w:rsidP="00620C20">
      <w:pPr>
        <w:jc w:val="center"/>
      </w:pPr>
    </w:p>
    <w:p w:rsidR="00B15AD8" w:rsidRDefault="00B15AD8" w:rsidP="00B46AD8">
      <w:pPr>
        <w:jc w:val="center"/>
      </w:pPr>
    </w:p>
    <w:p w:rsidR="00B15AD8" w:rsidRDefault="00B15AD8" w:rsidP="00B46AD8">
      <w:pPr>
        <w:jc w:val="center"/>
      </w:pPr>
    </w:p>
    <w:p w:rsidR="00B15AD8" w:rsidRDefault="00B15AD8" w:rsidP="00B46AD8">
      <w:pPr>
        <w:jc w:val="center"/>
      </w:pPr>
      <w:r>
        <w:rPr>
          <w:noProof/>
          <w:lang w:eastAsia="fr-FR"/>
        </w:rPr>
        <w:pict>
          <v:shape id="_x0000_s1029" type="#_x0000_t202" style="position:absolute;left:0;text-align:left;margin-left:258.95pt;margin-top:.1pt;width:190.2pt;height:266.65pt;z-index:251659776" stroked="f">
            <v:textbox>
              <w:txbxContent>
                <w:p w:rsidR="00B15AD8" w:rsidRPr="00DB4CEE" w:rsidRDefault="00B15AD8">
                  <w:pPr>
                    <w:rPr>
                      <w:sz w:val="28"/>
                    </w:rPr>
                  </w:pPr>
                  <w:r w:rsidRPr="00DB4CEE">
                    <w:rPr>
                      <w:sz w:val="28"/>
                    </w:rPr>
                    <w:t>Le maréchal-ferrand a pris soin de notre fidèle compagnon de route.</w:t>
                  </w:r>
                </w:p>
                <w:p w:rsidR="00B15AD8" w:rsidRPr="00DB4CEE" w:rsidRDefault="00B15AD8">
                  <w:pPr>
                    <w:rPr>
                      <w:sz w:val="28"/>
                    </w:rPr>
                  </w:pPr>
                </w:p>
                <w:p w:rsidR="00B15AD8" w:rsidRDefault="00B15AD8">
                  <w:pPr>
                    <w:rPr>
                      <w:sz w:val="28"/>
                    </w:rPr>
                  </w:pPr>
                  <w:r w:rsidRPr="00DB4CEE">
                    <w:rPr>
                      <w:sz w:val="28"/>
                    </w:rPr>
                    <w:t>Avan</w:t>
                  </w:r>
                  <w:r>
                    <w:rPr>
                      <w:sz w:val="28"/>
                    </w:rPr>
                    <w:t>t que nous partagions un repas avec</w:t>
                  </w:r>
                  <w:r w:rsidRPr="00DB4CEE">
                    <w:rPr>
                      <w:sz w:val="28"/>
                    </w:rPr>
                    <w:t xml:space="preserve"> presque 50 personnes </w:t>
                  </w:r>
                  <w:r>
                    <w:rPr>
                      <w:sz w:val="28"/>
                    </w:rPr>
                    <w:t>venues nous rejoindre pour l’occasion.</w:t>
                  </w:r>
                </w:p>
                <w:p w:rsidR="00B15AD8" w:rsidRPr="00DB4CEE" w:rsidRDefault="00B15AD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Avec comme clou du repas … une omelette aux truffes. </w:t>
                  </w:r>
                </w:p>
                <w:p w:rsidR="00B15AD8" w:rsidRDefault="00B15AD8"/>
              </w:txbxContent>
            </v:textbox>
          </v:shape>
        </w:pict>
      </w:r>
    </w:p>
    <w:p w:rsidR="00B15AD8" w:rsidRDefault="00B15AD8" w:rsidP="00B46AD8">
      <w:pPr>
        <w:jc w:val="center"/>
      </w:pPr>
      <w:r>
        <w:rPr>
          <w:noProof/>
          <w:lang w:eastAsia="fr-FR"/>
        </w:rPr>
        <w:pict>
          <v:shape id="Image 3" o:spid="_x0000_s1030" type="#_x0000_t75" style="position:absolute;left:0;text-align:left;margin-left:0;margin-top:-28.25pt;width:205.85pt;height:271.65pt;z-index:251657728;visibility:visible">
            <v:imagedata r:id="rId6" o:title=""/>
          </v:shape>
        </w:pict>
      </w:r>
    </w:p>
    <w:p w:rsidR="00B15AD8" w:rsidRDefault="00B15AD8" w:rsidP="00B46AD8">
      <w:pPr>
        <w:jc w:val="center"/>
      </w:pPr>
    </w:p>
    <w:sectPr w:rsidR="00B15AD8" w:rsidSect="006236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0C20"/>
    <w:rsid w:val="00035390"/>
    <w:rsid w:val="003B7966"/>
    <w:rsid w:val="003D3352"/>
    <w:rsid w:val="005455AE"/>
    <w:rsid w:val="005B531B"/>
    <w:rsid w:val="005D6692"/>
    <w:rsid w:val="00620C20"/>
    <w:rsid w:val="00623686"/>
    <w:rsid w:val="006A328A"/>
    <w:rsid w:val="00750CFE"/>
    <w:rsid w:val="007D345F"/>
    <w:rsid w:val="0089513E"/>
    <w:rsid w:val="00965EE7"/>
    <w:rsid w:val="00B15AD8"/>
    <w:rsid w:val="00B46AD8"/>
    <w:rsid w:val="00D4407E"/>
    <w:rsid w:val="00D95F24"/>
    <w:rsid w:val="00DB4CEE"/>
    <w:rsid w:val="00F31BD8"/>
    <w:rsid w:val="00F74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6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20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1</Pages>
  <Words>26</Words>
  <Characters>148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Nicolas BAILLY</cp:lastModifiedBy>
  <cp:revision>8</cp:revision>
  <dcterms:created xsi:type="dcterms:W3CDTF">2016-07-25T16:55:00Z</dcterms:created>
  <dcterms:modified xsi:type="dcterms:W3CDTF">2016-07-25T19:38:00Z</dcterms:modified>
</cp:coreProperties>
</file>